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678"/>
        <w:gridCol w:w="2207"/>
      </w:tblGrid>
      <w:tr w:rsidR="008434F2" w14:paraId="504B901F" w14:textId="77777777" w:rsidTr="0014023E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2723" w14:textId="77777777" w:rsidR="0014023E" w:rsidRDefault="0014023E" w:rsidP="0014023E">
            <w:pPr>
              <w:rPr>
                <w:rFonts w:ascii="Arial Narrow" w:hAnsi="Arial Narrow"/>
                <w:sz w:val="18"/>
                <w:szCs w:val="18"/>
              </w:rPr>
            </w:pPr>
            <w:r w:rsidRPr="00EB2E6C">
              <w:rPr>
                <w:rFonts w:ascii="Arial Narrow" w:hAnsi="Arial Narrow"/>
                <w:sz w:val="18"/>
                <w:szCs w:val="18"/>
              </w:rPr>
              <w:t xml:space="preserve">Istituto </w:t>
            </w:r>
            <w:r>
              <w:rPr>
                <w:rFonts w:ascii="Arial Narrow" w:hAnsi="Arial Narrow"/>
                <w:sz w:val="18"/>
                <w:szCs w:val="18"/>
              </w:rPr>
              <w:t>Omnicomprensivo Pascoli Fermi</w:t>
            </w:r>
          </w:p>
          <w:p w14:paraId="175D1101" w14:textId="2A496D11" w:rsidR="008434F2" w:rsidRDefault="0014023E" w:rsidP="0014023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di</w:t>
            </w:r>
            <w:r w:rsidRPr="00EB2E6C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>Vallata</w:t>
            </w:r>
            <w:r w:rsidRPr="00EB2E6C">
              <w:rPr>
                <w:rFonts w:ascii="Arial Narrow" w:hAnsi="Arial Narrow"/>
                <w:sz w:val="18"/>
                <w:szCs w:val="18"/>
              </w:rPr>
              <w:t xml:space="preserve"> (</w:t>
            </w:r>
            <w:proofErr w:type="spellStart"/>
            <w:r w:rsidRPr="00EB2E6C">
              <w:rPr>
                <w:rFonts w:ascii="Arial Narrow" w:hAnsi="Arial Narrow"/>
                <w:sz w:val="18"/>
                <w:szCs w:val="18"/>
              </w:rPr>
              <w:t>Av</w:t>
            </w:r>
            <w:proofErr w:type="spellEnd"/>
            <w:r w:rsidRPr="00EB2E6C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04BD" w14:textId="77777777" w:rsidR="008434F2" w:rsidRPr="001F65F6" w:rsidRDefault="001F65F6" w:rsidP="001F65F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Modulistica </w:t>
            </w:r>
            <w:r w:rsidR="008434F2">
              <w:rPr>
                <w:rFonts w:ascii="Arial Narrow" w:hAnsi="Arial Narrow"/>
                <w:sz w:val="18"/>
                <w:szCs w:val="18"/>
              </w:rPr>
              <w:t xml:space="preserve">DOCENTI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BB67" w14:textId="77777777" w:rsidR="008434F2" w:rsidRPr="00B253EF" w:rsidRDefault="001F65F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18"/>
                <w:szCs w:val="18"/>
              </w:rPr>
              <w:t>Mod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b/>
                <w:sz w:val="28"/>
                <w:szCs w:val="28"/>
              </w:rPr>
              <w:t>0</w:t>
            </w:r>
            <w:r w:rsidR="00B70F11">
              <w:rPr>
                <w:rFonts w:ascii="Arial Narrow" w:hAnsi="Arial Narrow"/>
                <w:b/>
                <w:sz w:val="28"/>
                <w:szCs w:val="28"/>
              </w:rPr>
              <w:t>4</w:t>
            </w:r>
          </w:p>
          <w:p w14:paraId="678E11BE" w14:textId="77777777" w:rsidR="008434F2" w:rsidRDefault="008434F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7DE4D6E4" w14:textId="77777777" w:rsidR="008434F2" w:rsidRDefault="008434F2" w:rsidP="008434F2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</w:t>
      </w:r>
    </w:p>
    <w:p w14:paraId="0E45D680" w14:textId="77777777" w:rsidR="00996A52" w:rsidRPr="007E192E" w:rsidRDefault="00996A52" w:rsidP="00996A52">
      <w:pPr>
        <w:jc w:val="right"/>
        <w:rPr>
          <w:rFonts w:ascii="Arial Narrow" w:hAnsi="Arial Narrow"/>
          <w:sz w:val="20"/>
          <w:szCs w:val="20"/>
        </w:rPr>
      </w:pPr>
      <w:bookmarkStart w:id="0" w:name="_Hlk176355998"/>
      <w:r w:rsidRPr="007E192E">
        <w:rPr>
          <w:rFonts w:ascii="Arial Narrow" w:hAnsi="Arial Narrow"/>
          <w:sz w:val="20"/>
          <w:szCs w:val="20"/>
        </w:rPr>
        <w:t>Al Dirigente Scolastico</w:t>
      </w:r>
    </w:p>
    <w:p w14:paraId="2842B329" w14:textId="77777777" w:rsidR="00996A52" w:rsidRDefault="00996A52" w:rsidP="00996A52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dell’Istituto</w:t>
      </w:r>
      <w:r>
        <w:rPr>
          <w:rFonts w:ascii="Arial Narrow" w:hAnsi="Arial Narrow"/>
          <w:sz w:val="18"/>
          <w:szCs w:val="18"/>
        </w:rPr>
        <w:t xml:space="preserve"> Omnicomprensivo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21DFEA63" w14:textId="77777777" w:rsidR="00996A52" w:rsidRPr="007E192E" w:rsidRDefault="00996A52" w:rsidP="00996A52">
      <w:pPr>
        <w:jc w:val="right"/>
        <w:rPr>
          <w:rFonts w:ascii="Arial Narrow" w:hAnsi="Arial Narrow"/>
          <w:b/>
          <w:sz w:val="20"/>
          <w:szCs w:val="20"/>
          <w:u w:val="single"/>
        </w:rPr>
      </w:pPr>
      <w:r>
        <w:rPr>
          <w:rFonts w:ascii="Arial Narrow" w:hAnsi="Arial Narrow"/>
          <w:sz w:val="20"/>
          <w:szCs w:val="20"/>
        </w:rPr>
        <w:t xml:space="preserve">di </w:t>
      </w:r>
      <w:r w:rsidRPr="007E192E">
        <w:rPr>
          <w:rFonts w:ascii="Arial Narrow" w:hAnsi="Arial Narrow"/>
          <w:b/>
          <w:sz w:val="20"/>
          <w:szCs w:val="20"/>
          <w:u w:val="single"/>
        </w:rPr>
        <w:t>VALLATA</w:t>
      </w:r>
    </w:p>
    <w:bookmarkEnd w:id="0"/>
    <w:p w14:paraId="262F9E2D" w14:textId="77777777" w:rsidR="00996A52" w:rsidRDefault="00996A52" w:rsidP="00996A52">
      <w:pPr>
        <w:rPr>
          <w:rFonts w:ascii="Arial Narrow" w:hAnsi="Arial Narrow"/>
          <w:b/>
          <w:sz w:val="20"/>
          <w:szCs w:val="20"/>
        </w:rPr>
      </w:pPr>
      <w:r w:rsidRPr="00917B23">
        <w:rPr>
          <w:rFonts w:ascii="Arial Narrow" w:hAnsi="Arial Narrow"/>
          <w:b/>
          <w:sz w:val="20"/>
          <w:szCs w:val="20"/>
          <w:u w:val="single"/>
        </w:rPr>
        <w:t>Oggetto</w:t>
      </w:r>
      <w:r w:rsidRPr="00917B23">
        <w:rPr>
          <w:rFonts w:ascii="Arial Narrow" w:hAnsi="Arial Narrow"/>
          <w:b/>
          <w:sz w:val="20"/>
          <w:szCs w:val="20"/>
        </w:rPr>
        <w:t>: Aspettativ</w:t>
      </w:r>
      <w:r>
        <w:rPr>
          <w:rFonts w:ascii="Arial Narrow" w:hAnsi="Arial Narrow"/>
          <w:b/>
          <w:sz w:val="20"/>
          <w:szCs w:val="20"/>
        </w:rPr>
        <w:t>a</w:t>
      </w:r>
      <w:r w:rsidRPr="00917B23">
        <w:rPr>
          <w:rFonts w:ascii="Arial Narrow" w:hAnsi="Arial Narrow"/>
          <w:b/>
          <w:sz w:val="20"/>
          <w:szCs w:val="20"/>
        </w:rPr>
        <w:t xml:space="preserve">, permessi e </w:t>
      </w:r>
      <w:proofErr w:type="gramStart"/>
      <w:r w:rsidRPr="00917B23">
        <w:rPr>
          <w:rFonts w:ascii="Arial Narrow" w:hAnsi="Arial Narrow"/>
          <w:b/>
          <w:sz w:val="20"/>
          <w:szCs w:val="20"/>
        </w:rPr>
        <w:t xml:space="preserve">assenze  </w:t>
      </w:r>
      <w:r>
        <w:rPr>
          <w:rFonts w:ascii="Arial Narrow" w:hAnsi="Arial Narrow"/>
          <w:b/>
          <w:sz w:val="20"/>
          <w:szCs w:val="20"/>
        </w:rPr>
        <w:t>del</w:t>
      </w:r>
      <w:proofErr w:type="gramEnd"/>
      <w:r>
        <w:rPr>
          <w:rFonts w:ascii="Arial Narrow" w:hAnsi="Arial Narrow"/>
          <w:b/>
          <w:sz w:val="20"/>
          <w:szCs w:val="20"/>
        </w:rPr>
        <w:t xml:space="preserve"> p</w:t>
      </w:r>
      <w:r w:rsidRPr="00917B23">
        <w:rPr>
          <w:rFonts w:ascii="Arial Narrow" w:hAnsi="Arial Narrow"/>
          <w:b/>
          <w:sz w:val="20"/>
          <w:szCs w:val="20"/>
        </w:rPr>
        <w:t>ersonale docente</w:t>
      </w:r>
    </w:p>
    <w:p w14:paraId="4EE5EBF0" w14:textId="7EF16893" w:rsidR="008434F2" w:rsidRDefault="008434F2" w:rsidP="008434F2">
      <w:pPr>
        <w:jc w:val="right"/>
        <w:rPr>
          <w:rFonts w:ascii="Arial Narrow" w:hAnsi="Arial Narrow"/>
          <w:sz w:val="20"/>
          <w:szCs w:val="20"/>
        </w:rPr>
      </w:pPr>
    </w:p>
    <w:p w14:paraId="65992B3B" w14:textId="77777777" w:rsidR="00B70F11" w:rsidRDefault="00B70F11" w:rsidP="008434F2">
      <w:pPr>
        <w:jc w:val="right"/>
        <w:rPr>
          <w:rFonts w:ascii="Arial Narrow" w:hAnsi="Arial Narrow"/>
          <w:sz w:val="20"/>
          <w:szCs w:val="20"/>
        </w:rPr>
      </w:pPr>
    </w:p>
    <w:p w14:paraId="401C567E" w14:textId="77777777" w:rsidR="00B70F11" w:rsidRPr="001F65F6" w:rsidRDefault="00B70F11" w:rsidP="008434F2">
      <w:pPr>
        <w:jc w:val="right"/>
        <w:rPr>
          <w:rFonts w:ascii="Arial Narrow" w:hAnsi="Arial Narrow"/>
          <w:sz w:val="20"/>
          <w:szCs w:val="20"/>
        </w:rPr>
      </w:pPr>
    </w:p>
    <w:p w14:paraId="1A2EF45F" w14:textId="77777777" w:rsidR="00B70F11" w:rsidRDefault="00C7620A" w:rsidP="00C7620A">
      <w:pPr>
        <w:rPr>
          <w:rFonts w:ascii="Arial Narrow" w:hAnsi="Arial Narrow"/>
          <w:b/>
          <w:sz w:val="20"/>
          <w:szCs w:val="20"/>
        </w:rPr>
      </w:pPr>
      <w:r w:rsidRPr="001F65F6">
        <w:rPr>
          <w:rFonts w:ascii="Arial Narrow" w:hAnsi="Arial Narrow"/>
          <w:b/>
          <w:sz w:val="20"/>
          <w:szCs w:val="20"/>
          <w:u w:val="single"/>
        </w:rPr>
        <w:t>Oggetto</w:t>
      </w:r>
      <w:r w:rsidRPr="001F65F6">
        <w:rPr>
          <w:rFonts w:ascii="Arial Narrow" w:hAnsi="Arial Narrow"/>
          <w:sz w:val="20"/>
          <w:szCs w:val="20"/>
        </w:rPr>
        <w:t xml:space="preserve">: </w:t>
      </w:r>
      <w:r w:rsidR="00B70F11">
        <w:rPr>
          <w:rFonts w:ascii="Arial Narrow" w:hAnsi="Arial Narrow"/>
          <w:b/>
          <w:sz w:val="20"/>
          <w:szCs w:val="20"/>
        </w:rPr>
        <w:t xml:space="preserve">Richiesta esonero dal servizio per partecipazione a iniziative di formazione riconosciute dall’Amministrazione </w:t>
      </w:r>
    </w:p>
    <w:p w14:paraId="166196C3" w14:textId="77777777" w:rsidR="007334D3" w:rsidRDefault="00B70F11" w:rsidP="00C7620A">
      <w:pP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              (art. 64, comma 5 CCNL 29/11/2007)</w:t>
      </w:r>
    </w:p>
    <w:p w14:paraId="38E17DCC" w14:textId="77777777" w:rsidR="00E142A6" w:rsidRDefault="00A31BD7" w:rsidP="00C7620A">
      <w:pPr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               </w:t>
      </w:r>
      <w:r>
        <w:rPr>
          <w:rFonts w:ascii="Arial Narrow" w:hAnsi="Arial Narrow"/>
          <w:i/>
          <w:sz w:val="20"/>
          <w:szCs w:val="20"/>
        </w:rPr>
        <w:t>(Ove possibile i permessi vanno chiesti con congruo anticipo di 5 giorni)</w:t>
      </w:r>
    </w:p>
    <w:p w14:paraId="3DA3D579" w14:textId="77777777" w:rsidR="00B70F11" w:rsidRPr="00A31BD7" w:rsidRDefault="00B70F11" w:rsidP="00C7620A">
      <w:pPr>
        <w:rPr>
          <w:rFonts w:ascii="Arial Narrow" w:hAnsi="Arial Narrow"/>
          <w:i/>
          <w:sz w:val="20"/>
          <w:szCs w:val="20"/>
        </w:rPr>
      </w:pPr>
    </w:p>
    <w:p w14:paraId="51415F0B" w14:textId="77777777" w:rsidR="00C7620A" w:rsidRPr="00C31C6F" w:rsidRDefault="00AB1E3D" w:rsidP="00E142A6">
      <w:pPr>
        <w:ind w:left="4956" w:firstLine="708"/>
        <w:rPr>
          <w:rFonts w:ascii="Arial Narrow" w:hAnsi="Arial Narrow"/>
          <w:b/>
          <w:bCs/>
          <w:sz w:val="20"/>
          <w:szCs w:val="20"/>
        </w:rPr>
      </w:pPr>
      <w:r w:rsidRPr="00AB1E3D">
        <w:rPr>
          <w:rFonts w:ascii="Arial Narrow" w:hAnsi="Arial Narrow"/>
          <w:sz w:val="20"/>
          <w:szCs w:val="20"/>
        </w:rPr>
        <w:sym w:font="Symbol" w:char="0081"/>
      </w:r>
      <w:r w:rsidRPr="00AB1E3D">
        <w:rPr>
          <w:rFonts w:ascii="Arial Narrow" w:hAnsi="Arial Narrow"/>
          <w:b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I</w:t>
      </w:r>
      <w:r w:rsidRPr="00AB1E3D">
        <w:rPr>
          <w:rFonts w:ascii="Arial Narrow" w:hAnsi="Arial Narrow"/>
          <w:sz w:val="20"/>
          <w:szCs w:val="20"/>
        </w:rPr>
        <w:t xml:space="preserve">nfanzia    </w:t>
      </w:r>
      <w:r w:rsidRPr="00AB1E3D">
        <w:rPr>
          <w:rFonts w:ascii="Arial Narrow" w:hAnsi="Arial Narrow"/>
          <w:sz w:val="20"/>
          <w:szCs w:val="20"/>
        </w:rPr>
        <w:sym w:font="Symbol" w:char="0081"/>
      </w:r>
      <w:r w:rsidRPr="00AB1E3D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P</w:t>
      </w:r>
      <w:r w:rsidRPr="00AB1E3D">
        <w:rPr>
          <w:rFonts w:ascii="Arial Narrow" w:hAnsi="Arial Narrow"/>
          <w:sz w:val="20"/>
          <w:szCs w:val="20"/>
        </w:rPr>
        <w:t xml:space="preserve">rimaria    </w:t>
      </w:r>
      <w:r w:rsidRPr="00AB1E3D">
        <w:rPr>
          <w:rFonts w:ascii="Arial Narrow" w:hAnsi="Arial Narrow"/>
          <w:sz w:val="20"/>
          <w:szCs w:val="20"/>
        </w:rPr>
        <w:sym w:font="Symbol" w:char="0081"/>
      </w:r>
      <w:r w:rsidRPr="00AB1E3D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S</w:t>
      </w:r>
      <w:r w:rsidRPr="00AB1E3D">
        <w:rPr>
          <w:rFonts w:ascii="Arial Narrow" w:hAnsi="Arial Narrow"/>
          <w:sz w:val="20"/>
          <w:szCs w:val="20"/>
        </w:rPr>
        <w:t>econdaria primo grado</w:t>
      </w:r>
      <w:r w:rsidR="00C7620A">
        <w:rPr>
          <w:rFonts w:ascii="Arial Narrow" w:hAnsi="Arial Narrow"/>
          <w:b/>
          <w:bCs/>
          <w:sz w:val="20"/>
          <w:szCs w:val="20"/>
        </w:rPr>
        <w:t>.</w:t>
      </w:r>
    </w:p>
    <w:p w14:paraId="53E80BE7" w14:textId="77777777" w:rsidR="00C7620A" w:rsidRDefault="00C7620A" w:rsidP="00C7620A">
      <w:pPr>
        <w:ind w:left="180"/>
        <w:jc w:val="both"/>
      </w:pPr>
    </w:p>
    <w:p w14:paraId="081D6DC5" w14:textId="77777777" w:rsidR="00C7620A" w:rsidRDefault="00C7620A" w:rsidP="001F65F6">
      <w:pPr>
        <w:spacing w:line="36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__</w:t>
      </w:r>
      <w:r w:rsidRPr="007D32B6">
        <w:rPr>
          <w:rFonts w:ascii="Arial Narrow" w:hAnsi="Arial Narrow"/>
          <w:sz w:val="20"/>
          <w:szCs w:val="20"/>
        </w:rPr>
        <w:t xml:space="preserve"> l __</w:t>
      </w:r>
      <w:r>
        <w:rPr>
          <w:rFonts w:ascii="Arial Narrow" w:hAnsi="Arial Narrow"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sz w:val="20"/>
          <w:szCs w:val="20"/>
        </w:rPr>
        <w:t>sottoscritt</w:t>
      </w:r>
      <w:proofErr w:type="spellEnd"/>
      <w:r>
        <w:rPr>
          <w:rFonts w:ascii="Arial Narrow" w:hAnsi="Arial Narrow"/>
          <w:sz w:val="20"/>
          <w:szCs w:val="20"/>
        </w:rPr>
        <w:t xml:space="preserve"> _</w:t>
      </w:r>
      <w:proofErr w:type="gramStart"/>
      <w:r>
        <w:rPr>
          <w:rFonts w:ascii="Arial Narrow" w:hAnsi="Arial Narrow"/>
          <w:sz w:val="20"/>
          <w:szCs w:val="20"/>
        </w:rPr>
        <w:t>_  _</w:t>
      </w:r>
      <w:proofErr w:type="gramEnd"/>
      <w:r>
        <w:rPr>
          <w:rFonts w:ascii="Arial Narrow" w:hAnsi="Arial Narrow"/>
          <w:sz w:val="20"/>
          <w:szCs w:val="20"/>
        </w:rPr>
        <w:t xml:space="preserve">___________________________________________________ </w:t>
      </w:r>
      <w:proofErr w:type="spellStart"/>
      <w:r>
        <w:rPr>
          <w:rFonts w:ascii="Arial Narrow" w:hAnsi="Arial Narrow"/>
          <w:sz w:val="20"/>
          <w:szCs w:val="20"/>
        </w:rPr>
        <w:t>nat</w:t>
      </w:r>
      <w:proofErr w:type="spellEnd"/>
      <w:r>
        <w:rPr>
          <w:rFonts w:ascii="Arial Narrow" w:hAnsi="Arial Narrow"/>
          <w:sz w:val="20"/>
          <w:szCs w:val="20"/>
        </w:rPr>
        <w:t xml:space="preserve"> __  il ____________________________</w:t>
      </w:r>
    </w:p>
    <w:p w14:paraId="6C08D1AA" w14:textId="77777777" w:rsidR="00C7620A" w:rsidRPr="00C31C6F" w:rsidRDefault="00C7620A" w:rsidP="001F65F6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a _____________________________________ (prov.___________), </w:t>
      </w:r>
      <w:r w:rsidRPr="00C31C6F">
        <w:rPr>
          <w:rFonts w:ascii="Arial Narrow" w:hAnsi="Arial Narrow"/>
          <w:sz w:val="20"/>
          <w:szCs w:val="20"/>
        </w:rPr>
        <w:t xml:space="preserve">in servizio presso codesta Istituzione Scolastica, in </w:t>
      </w:r>
      <w:proofErr w:type="gramStart"/>
      <w:r w:rsidRPr="00C31C6F">
        <w:rPr>
          <w:rFonts w:ascii="Arial Narrow" w:hAnsi="Arial Narrow"/>
          <w:sz w:val="20"/>
          <w:szCs w:val="20"/>
        </w:rPr>
        <w:t>qualità  di</w:t>
      </w:r>
      <w:proofErr w:type="gramEnd"/>
      <w:r w:rsidRPr="00C31C6F">
        <w:rPr>
          <w:rFonts w:ascii="Arial Narrow" w:hAnsi="Arial Narrow"/>
          <w:sz w:val="20"/>
          <w:szCs w:val="20"/>
        </w:rPr>
        <w:t xml:space="preserve"> ____</w:t>
      </w:r>
      <w:r>
        <w:rPr>
          <w:rFonts w:ascii="Arial Narrow" w:hAnsi="Arial Narrow"/>
          <w:sz w:val="20"/>
          <w:szCs w:val="20"/>
        </w:rPr>
        <w:t>___________________________________</w:t>
      </w:r>
      <w:r w:rsidRPr="00C31C6F">
        <w:rPr>
          <w:rFonts w:ascii="Arial Narrow" w:hAnsi="Arial Narrow"/>
          <w:sz w:val="20"/>
          <w:szCs w:val="20"/>
        </w:rPr>
        <w:t xml:space="preserve">    con contratto di lavoro a </w:t>
      </w:r>
      <w:r>
        <w:rPr>
          <w:rFonts w:ascii="Arial Narrow" w:hAnsi="Arial Narrow"/>
          <w:sz w:val="20"/>
          <w:szCs w:val="20"/>
        </w:rPr>
        <w:sym w:font="Wingdings" w:char="F071"/>
      </w:r>
      <w:r>
        <w:rPr>
          <w:rFonts w:ascii="Arial Narrow" w:hAnsi="Arial Narrow"/>
          <w:sz w:val="20"/>
          <w:szCs w:val="20"/>
        </w:rPr>
        <w:t xml:space="preserve"> tempo INDETERMINATO </w:t>
      </w:r>
      <w:r>
        <w:rPr>
          <w:rFonts w:ascii="Arial Narrow" w:hAnsi="Arial Narrow"/>
          <w:sz w:val="20"/>
          <w:szCs w:val="20"/>
        </w:rPr>
        <w:sym w:font="Wingdings" w:char="F071"/>
      </w:r>
      <w:r>
        <w:rPr>
          <w:rFonts w:ascii="Arial Narrow" w:hAnsi="Arial Narrow"/>
          <w:sz w:val="20"/>
          <w:szCs w:val="20"/>
        </w:rPr>
        <w:t xml:space="preserve"> tempo DETERMINATO</w:t>
      </w:r>
      <w:r w:rsidRPr="00C31C6F">
        <w:rPr>
          <w:rFonts w:ascii="Arial Narrow" w:hAnsi="Arial Narrow"/>
          <w:sz w:val="20"/>
          <w:szCs w:val="20"/>
        </w:rPr>
        <w:t>.</w:t>
      </w:r>
    </w:p>
    <w:p w14:paraId="29606251" w14:textId="77777777" w:rsidR="00C7620A" w:rsidRDefault="00C7620A" w:rsidP="003B45CA">
      <w:pPr>
        <w:pStyle w:val="Titolo2"/>
        <w:spacing w:line="480" w:lineRule="auto"/>
        <w:ind w:left="181"/>
        <w:rPr>
          <w:rFonts w:ascii="Arial Narrow" w:hAnsi="Arial Narrow"/>
          <w:bCs w:val="0"/>
          <w:sz w:val="20"/>
          <w:szCs w:val="20"/>
        </w:rPr>
      </w:pPr>
      <w:r w:rsidRPr="00C31C6F">
        <w:rPr>
          <w:rFonts w:ascii="Arial Narrow" w:hAnsi="Arial Narrow"/>
          <w:bCs w:val="0"/>
          <w:sz w:val="20"/>
          <w:szCs w:val="20"/>
        </w:rPr>
        <w:t>CHIEDE</w:t>
      </w:r>
    </w:p>
    <w:p w14:paraId="71A88521" w14:textId="77777777" w:rsidR="00B70F11" w:rsidRDefault="00B70F11" w:rsidP="00B70F11">
      <w:pPr>
        <w:spacing w:line="48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L’esonero dal servizio dal ____________________ al ____________________, per n. ________ giorni,</w:t>
      </w:r>
    </w:p>
    <w:p w14:paraId="69083CAB" w14:textId="77777777" w:rsidR="00B70F11" w:rsidRDefault="00B70F11" w:rsidP="00B70F11">
      <w:pPr>
        <w:spacing w:line="48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ai sensi dell’art. 64, comma 5 del CCNL 29/11/2007, per partecipare alle seguenti attività di formazione / aggiornamento, </w:t>
      </w:r>
      <w:proofErr w:type="gramStart"/>
      <w:r>
        <w:rPr>
          <w:rFonts w:ascii="Arial Narrow" w:hAnsi="Arial Narrow"/>
          <w:sz w:val="20"/>
          <w:szCs w:val="20"/>
        </w:rPr>
        <w:t>presso  _</w:t>
      </w:r>
      <w:proofErr w:type="gramEnd"/>
      <w:r>
        <w:rPr>
          <w:rFonts w:ascii="Arial Narrow" w:hAnsi="Arial Narrow"/>
          <w:sz w:val="20"/>
          <w:szCs w:val="20"/>
        </w:rPr>
        <w:t>______________________________________________________________________, organizzate da _____________________</w:t>
      </w:r>
    </w:p>
    <w:p w14:paraId="7C0C6BB8" w14:textId="77777777" w:rsidR="00B70F11" w:rsidRDefault="00B70F11" w:rsidP="00B70F11">
      <w:pPr>
        <w:spacing w:line="48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________________________________________________________ e riconosciute dall’Amministrazione (Direttiva 170/2016).</w:t>
      </w:r>
    </w:p>
    <w:p w14:paraId="038D7EDD" w14:textId="77777777" w:rsidR="00B70F11" w:rsidRDefault="00B70F11" w:rsidP="00B70F11">
      <w:pPr>
        <w:spacing w:line="480" w:lineRule="auto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DICHIARA</w:t>
      </w:r>
    </w:p>
    <w:p w14:paraId="66489210" w14:textId="77777777" w:rsidR="00B70F11" w:rsidRDefault="00B70F11" w:rsidP="00B70F11">
      <w:pPr>
        <w:spacing w:line="48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</w:t>
      </w:r>
      <w:r w:rsidRPr="00B70F11">
        <w:rPr>
          <w:rFonts w:ascii="Arial Narrow" w:hAnsi="Arial Narrow"/>
          <w:sz w:val="20"/>
          <w:szCs w:val="20"/>
        </w:rPr>
        <w:t>i avere già</w:t>
      </w:r>
      <w:r>
        <w:rPr>
          <w:rFonts w:ascii="Arial Narrow" w:hAnsi="Arial Narrow"/>
          <w:sz w:val="20"/>
          <w:szCs w:val="20"/>
        </w:rPr>
        <w:t xml:space="preserve"> fruito nel corrente anno scolastico di n. giorni ________________________.</w:t>
      </w:r>
    </w:p>
    <w:p w14:paraId="09186F58" w14:textId="77777777" w:rsidR="00B70F11" w:rsidRDefault="00B70F11" w:rsidP="00B70F11">
      <w:pPr>
        <w:spacing w:line="480" w:lineRule="auto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Al rientro in servizio presenterà idonea attestazione dell’avvenuta partecipazione alle iniziative predette.</w:t>
      </w:r>
    </w:p>
    <w:p w14:paraId="09743C4B" w14:textId="77777777" w:rsidR="00CE77BF" w:rsidRDefault="00CE77BF" w:rsidP="005E426A">
      <w:pPr>
        <w:jc w:val="right"/>
        <w:rPr>
          <w:rFonts w:ascii="Arial Narrow" w:hAnsi="Arial Narrow"/>
          <w:sz w:val="20"/>
          <w:szCs w:val="20"/>
        </w:rPr>
      </w:pPr>
    </w:p>
    <w:p w14:paraId="4B39BB00" w14:textId="77777777" w:rsidR="003B45CA" w:rsidRPr="00275C3B" w:rsidRDefault="008814BC" w:rsidP="00822CC7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20"/>
          <w:szCs w:val="20"/>
        </w:rPr>
        <w:t>Vallata</w:t>
      </w:r>
      <w:r w:rsidR="003B45CA" w:rsidRPr="00AB1E3D">
        <w:rPr>
          <w:rFonts w:ascii="Arial Narrow" w:hAnsi="Arial Narrow"/>
          <w:sz w:val="20"/>
          <w:szCs w:val="20"/>
        </w:rPr>
        <w:t>, ___</w:t>
      </w:r>
      <w:r w:rsidR="009179DA">
        <w:rPr>
          <w:rFonts w:ascii="Arial Narrow" w:hAnsi="Arial Narrow"/>
          <w:sz w:val="20"/>
          <w:szCs w:val="20"/>
        </w:rPr>
        <w:t>___________</w:t>
      </w:r>
      <w:r w:rsidR="003B45CA" w:rsidRPr="00AB1E3D">
        <w:rPr>
          <w:rFonts w:ascii="Arial Narrow" w:hAnsi="Arial Narrow"/>
          <w:sz w:val="20"/>
          <w:szCs w:val="20"/>
        </w:rPr>
        <w:t>__________</w:t>
      </w:r>
      <w:r w:rsidR="003B45CA" w:rsidRPr="00AB1E3D">
        <w:rPr>
          <w:rFonts w:ascii="Arial Narrow" w:hAnsi="Arial Narrow"/>
          <w:sz w:val="20"/>
          <w:szCs w:val="20"/>
        </w:rPr>
        <w:tab/>
        <w:t xml:space="preserve"> </w:t>
      </w:r>
      <w:r w:rsidR="003B45CA" w:rsidRPr="00AB1E3D">
        <w:rPr>
          <w:rFonts w:ascii="Arial Narrow" w:hAnsi="Arial Narrow"/>
          <w:sz w:val="20"/>
          <w:szCs w:val="20"/>
        </w:rPr>
        <w:tab/>
        <w:t xml:space="preserve">            </w:t>
      </w:r>
      <w:r w:rsidR="003B45CA" w:rsidRPr="00AB1E3D">
        <w:rPr>
          <w:rFonts w:ascii="Arial Narrow" w:hAnsi="Arial Narrow"/>
          <w:sz w:val="20"/>
          <w:szCs w:val="20"/>
        </w:rPr>
        <w:tab/>
      </w:r>
      <w:r w:rsidR="009179DA">
        <w:rPr>
          <w:rFonts w:ascii="Arial Narrow" w:hAnsi="Arial Narrow"/>
          <w:sz w:val="20"/>
          <w:szCs w:val="20"/>
        </w:rPr>
        <w:tab/>
      </w:r>
      <w:r w:rsidR="009179DA">
        <w:rPr>
          <w:rFonts w:ascii="Arial Narrow" w:hAnsi="Arial Narrow"/>
          <w:sz w:val="20"/>
          <w:szCs w:val="20"/>
        </w:rPr>
        <w:tab/>
      </w:r>
      <w:r w:rsidR="00275C3B">
        <w:rPr>
          <w:rFonts w:ascii="Arial Narrow" w:hAnsi="Arial Narrow"/>
          <w:sz w:val="20"/>
          <w:szCs w:val="20"/>
        </w:rPr>
        <w:t xml:space="preserve">       </w:t>
      </w:r>
      <w:r w:rsidR="003B45CA" w:rsidRPr="00AB1E3D">
        <w:rPr>
          <w:rFonts w:ascii="Arial Narrow" w:hAnsi="Arial Narrow"/>
          <w:sz w:val="20"/>
          <w:szCs w:val="20"/>
        </w:rPr>
        <w:t>Con Osservanza</w:t>
      </w:r>
    </w:p>
    <w:p w14:paraId="00C7B9DC" w14:textId="77777777" w:rsidR="00AB1E3D" w:rsidRDefault="00275C3B" w:rsidP="009179DA">
      <w:pPr>
        <w:pStyle w:val="NormaleWeb"/>
        <w:spacing w:before="0" w:beforeAutospacing="0" w:after="0" w:afterAutospacing="0"/>
        <w:ind w:firstLine="3969"/>
        <w:jc w:val="center"/>
        <w:rPr>
          <w:rFonts w:ascii="Arial Narrow" w:hAnsi="Arial Narrow"/>
          <w:sz w:val="20"/>
          <w:szCs w:val="20"/>
        </w:rPr>
      </w:pPr>
      <w:r w:rsidRPr="00275C3B">
        <w:rPr>
          <w:rFonts w:ascii="Arial Narrow" w:hAnsi="Arial Narrow"/>
          <w:sz w:val="18"/>
          <w:szCs w:val="18"/>
        </w:rPr>
        <w:t xml:space="preserve">                               </w:t>
      </w:r>
      <w:r w:rsidR="003B45CA" w:rsidRPr="00275C3B">
        <w:rPr>
          <w:rFonts w:ascii="Arial Narrow" w:hAnsi="Arial Narrow"/>
          <w:sz w:val="18"/>
          <w:szCs w:val="18"/>
        </w:rPr>
        <w:t>_</w:t>
      </w:r>
      <w:r w:rsidR="003B45CA" w:rsidRPr="00AB1E3D">
        <w:rPr>
          <w:rFonts w:ascii="Arial Narrow" w:hAnsi="Arial Narrow"/>
          <w:sz w:val="20"/>
          <w:szCs w:val="20"/>
        </w:rPr>
        <w:t>________</w:t>
      </w:r>
      <w:r w:rsidR="009179DA">
        <w:rPr>
          <w:rFonts w:ascii="Arial Narrow" w:hAnsi="Arial Narrow"/>
          <w:sz w:val="20"/>
          <w:szCs w:val="20"/>
        </w:rPr>
        <w:t>________________</w:t>
      </w:r>
      <w:r w:rsidR="003B45CA" w:rsidRPr="00AB1E3D">
        <w:rPr>
          <w:rFonts w:ascii="Arial Narrow" w:hAnsi="Arial Narrow"/>
          <w:sz w:val="20"/>
          <w:szCs w:val="20"/>
        </w:rPr>
        <w:t>________________</w:t>
      </w:r>
    </w:p>
    <w:p w14:paraId="0931CBA5" w14:textId="77777777" w:rsidR="00275C3B" w:rsidRDefault="00275C3B" w:rsidP="009179DA">
      <w:pPr>
        <w:pStyle w:val="NormaleWeb"/>
        <w:spacing w:before="0" w:beforeAutospacing="0" w:after="0" w:afterAutospacing="0"/>
        <w:ind w:firstLine="3969"/>
        <w:jc w:val="center"/>
        <w:rPr>
          <w:rFonts w:ascii="Arial Narrow" w:hAnsi="Arial Narrow"/>
          <w:sz w:val="20"/>
          <w:szCs w:val="20"/>
        </w:rPr>
      </w:pPr>
    </w:p>
    <w:p w14:paraId="565E3E8D" w14:textId="77777777" w:rsidR="00D91329" w:rsidRDefault="00D91329" w:rsidP="009179DA">
      <w:pPr>
        <w:pStyle w:val="NormaleWeb"/>
        <w:spacing w:before="0" w:beforeAutospacing="0" w:after="0" w:afterAutospacing="0"/>
        <w:ind w:firstLine="3969"/>
        <w:jc w:val="center"/>
        <w:rPr>
          <w:rFonts w:ascii="Arial Narrow" w:hAnsi="Arial Narrow"/>
          <w:sz w:val="20"/>
          <w:szCs w:val="20"/>
        </w:rPr>
      </w:pPr>
    </w:p>
    <w:p w14:paraId="789282BF" w14:textId="77777777" w:rsidR="00D91329" w:rsidRDefault="00D91329" w:rsidP="009179DA">
      <w:pPr>
        <w:pStyle w:val="NormaleWeb"/>
        <w:spacing w:before="0" w:beforeAutospacing="0" w:after="0" w:afterAutospacing="0"/>
        <w:ind w:firstLine="3969"/>
        <w:jc w:val="center"/>
        <w:rPr>
          <w:rFonts w:ascii="Arial Narrow" w:hAnsi="Arial Narrow"/>
          <w:sz w:val="20"/>
          <w:szCs w:val="20"/>
        </w:rPr>
      </w:pPr>
    </w:p>
    <w:tbl>
      <w:tblPr>
        <w:tblW w:w="443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7"/>
      </w:tblGrid>
      <w:tr w:rsidR="00AB1E3D" w:rsidRPr="00AB1E3D" w14:paraId="5F3CE759" w14:textId="77777777" w:rsidTr="00275C3B">
        <w:trPr>
          <w:trHeight w:val="1176"/>
          <w:jc w:val="right"/>
        </w:trPr>
        <w:tc>
          <w:tcPr>
            <w:tcW w:w="4437" w:type="dxa"/>
          </w:tcPr>
          <w:p w14:paraId="27AEC18A" w14:textId="77777777" w:rsidR="00AB1E3D" w:rsidRPr="00AB1E3D" w:rsidRDefault="00AB1E3D" w:rsidP="003B45CA">
            <w:pPr>
              <w:spacing w:line="36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AB1E3D">
              <w:rPr>
                <w:rFonts w:ascii="Arial Narrow" w:hAnsi="Arial Narrow"/>
                <w:b/>
                <w:sz w:val="20"/>
                <w:szCs w:val="20"/>
              </w:rPr>
              <w:t xml:space="preserve">                   </w:t>
            </w:r>
          </w:p>
          <w:p w14:paraId="76439130" w14:textId="77777777" w:rsidR="00AB1E3D" w:rsidRPr="003B45CA" w:rsidRDefault="00AB1E3D" w:rsidP="003B45CA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proofErr w:type="gramStart"/>
            <w:r w:rsidRPr="003B45CA">
              <w:rPr>
                <w:rFonts w:ascii="Arial Narrow" w:hAnsi="Arial Narrow"/>
                <w:b/>
                <w:sz w:val="18"/>
                <w:szCs w:val="18"/>
              </w:rPr>
              <w:t xml:space="preserve">VISTO:   </w:t>
            </w:r>
            <w:proofErr w:type="gramEnd"/>
            <w:r w:rsidR="003B45CA" w:rsidRPr="003B45CA">
              <w:rPr>
                <w:rFonts w:ascii="Arial Narrow" w:hAnsi="Arial Narrow"/>
                <w:sz w:val="18"/>
                <w:szCs w:val="18"/>
              </w:rPr>
              <w:sym w:font="Wingdings" w:char="F071"/>
            </w:r>
            <w:r w:rsidR="008D738F">
              <w:rPr>
                <w:rFonts w:ascii="Arial Narrow" w:hAnsi="Arial Narrow"/>
                <w:sz w:val="18"/>
                <w:szCs w:val="18"/>
              </w:rPr>
              <w:t xml:space="preserve">  si autorizza</w:t>
            </w:r>
            <w:r w:rsidRPr="003B45CA">
              <w:rPr>
                <w:rFonts w:ascii="Arial Narrow" w:hAnsi="Arial Narrow"/>
                <w:sz w:val="18"/>
                <w:szCs w:val="18"/>
              </w:rPr>
              <w:t xml:space="preserve">   </w:t>
            </w:r>
            <w:r w:rsidRPr="003B45CA">
              <w:rPr>
                <w:rFonts w:ascii="Arial Narrow" w:hAnsi="Arial Narrow"/>
                <w:b/>
                <w:sz w:val="18"/>
                <w:szCs w:val="18"/>
              </w:rPr>
              <w:t xml:space="preserve">       </w:t>
            </w:r>
            <w:r w:rsidR="003B45CA" w:rsidRPr="003B45CA">
              <w:rPr>
                <w:rFonts w:ascii="Arial Narrow" w:hAnsi="Arial Narrow"/>
                <w:sz w:val="18"/>
                <w:szCs w:val="18"/>
              </w:rPr>
              <w:sym w:font="Wingdings" w:char="F071"/>
            </w:r>
            <w:r w:rsidR="008D738F">
              <w:rPr>
                <w:rFonts w:ascii="Arial Narrow" w:hAnsi="Arial Narrow"/>
                <w:sz w:val="18"/>
                <w:szCs w:val="18"/>
              </w:rPr>
              <w:t xml:space="preserve"> non si autorizza</w:t>
            </w:r>
          </w:p>
          <w:p w14:paraId="1925D846" w14:textId="77777777" w:rsidR="000D4FFE" w:rsidRDefault="000D4FFE" w:rsidP="000D4FFE">
            <w:pPr>
              <w:jc w:val="center"/>
              <w:rPr>
                <w:rFonts w:ascii="Monotype Corsiva" w:hAnsi="Monotype Corsiva"/>
                <w:i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IL DIRIGENTE SCOLASTICO</w:t>
            </w:r>
            <w:r>
              <w:rPr>
                <w:rFonts w:ascii="Monotype Corsiva" w:hAnsi="Monotype Corsiva"/>
                <w:i/>
                <w:sz w:val="20"/>
                <w:szCs w:val="20"/>
              </w:rPr>
              <w:t xml:space="preserve"> </w:t>
            </w:r>
          </w:p>
          <w:p w14:paraId="3CF006AD" w14:textId="7F0C8526" w:rsidR="00AB1E3D" w:rsidRPr="00AB1E3D" w:rsidRDefault="00996A52" w:rsidP="00B213F6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                Prof.ssa Silvana Rita Solimine</w:t>
            </w:r>
            <w:r w:rsidR="00AB1E3D" w:rsidRPr="00AB1E3D">
              <w:rPr>
                <w:rFonts w:ascii="Arial Narrow" w:hAnsi="Arial Narrow"/>
                <w:sz w:val="20"/>
                <w:szCs w:val="20"/>
              </w:rPr>
              <w:t xml:space="preserve">                                                                                                     </w:t>
            </w:r>
          </w:p>
        </w:tc>
      </w:tr>
    </w:tbl>
    <w:p w14:paraId="3E842CA1" w14:textId="77777777" w:rsidR="005D1DF2" w:rsidRDefault="005D1DF2" w:rsidP="00275C3B">
      <w:pPr>
        <w:pStyle w:val="NormaleWeb"/>
        <w:jc w:val="both"/>
        <w:rPr>
          <w:rFonts w:ascii="Arial Narrow" w:hAnsi="Arial Narrow"/>
          <w:sz w:val="18"/>
          <w:szCs w:val="18"/>
        </w:rPr>
      </w:pPr>
    </w:p>
    <w:sectPr w:rsidR="005D1DF2" w:rsidSect="00275C3B">
      <w:pgSz w:w="11906" w:h="16838"/>
      <w:pgMar w:top="680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F38BE"/>
    <w:multiLevelType w:val="hybridMultilevel"/>
    <w:tmpl w:val="3C7CC842"/>
    <w:lvl w:ilvl="0" w:tplc="9D6E1B30">
      <w:start w:val="3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25BC3"/>
    <w:multiLevelType w:val="hybridMultilevel"/>
    <w:tmpl w:val="156413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3264A"/>
    <w:multiLevelType w:val="hybridMultilevel"/>
    <w:tmpl w:val="1CF09C16"/>
    <w:lvl w:ilvl="0" w:tplc="0410000B">
      <w:start w:val="1"/>
      <w:numFmt w:val="bullet"/>
      <w:lvlText w:val=""/>
      <w:lvlJc w:val="left"/>
      <w:pPr>
        <w:tabs>
          <w:tab w:val="num" w:pos="901"/>
        </w:tabs>
        <w:ind w:left="90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48534DBA"/>
    <w:multiLevelType w:val="hybridMultilevel"/>
    <w:tmpl w:val="31481EE4"/>
    <w:lvl w:ilvl="0" w:tplc="5380A8E4">
      <w:start w:val="3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06187"/>
    <w:multiLevelType w:val="hybridMultilevel"/>
    <w:tmpl w:val="97425472"/>
    <w:lvl w:ilvl="0" w:tplc="9D6E1B30">
      <w:start w:val="3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5D7514"/>
    <w:multiLevelType w:val="hybridMultilevel"/>
    <w:tmpl w:val="B9EC2DA8"/>
    <w:lvl w:ilvl="0" w:tplc="5FC4663E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C13B9"/>
    <w:multiLevelType w:val="multilevel"/>
    <w:tmpl w:val="97425472"/>
    <w:lvl w:ilvl="0">
      <w:start w:val="3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F53DF"/>
    <w:multiLevelType w:val="hybridMultilevel"/>
    <w:tmpl w:val="AF8E4EA4"/>
    <w:lvl w:ilvl="0" w:tplc="5FC4663E">
      <w:start w:val="1"/>
      <w:numFmt w:val="decimal"/>
      <w:lvlText w:val="%1)"/>
      <w:lvlJc w:val="left"/>
      <w:pPr>
        <w:ind w:left="5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8" w15:restartNumberingAfterBreak="0">
    <w:nsid w:val="73B95BF9"/>
    <w:multiLevelType w:val="hybridMultilevel"/>
    <w:tmpl w:val="3AF436C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177C"/>
    <w:rsid w:val="00002077"/>
    <w:rsid w:val="0005731F"/>
    <w:rsid w:val="00080FDD"/>
    <w:rsid w:val="000916BC"/>
    <w:rsid w:val="000D236C"/>
    <w:rsid w:val="000D4FFE"/>
    <w:rsid w:val="000F2D6D"/>
    <w:rsid w:val="000F723A"/>
    <w:rsid w:val="0014023E"/>
    <w:rsid w:val="001574F8"/>
    <w:rsid w:val="001738B9"/>
    <w:rsid w:val="001E7150"/>
    <w:rsid w:val="001F65F6"/>
    <w:rsid w:val="00244493"/>
    <w:rsid w:val="00275C3B"/>
    <w:rsid w:val="002921D2"/>
    <w:rsid w:val="002A0865"/>
    <w:rsid w:val="002C510E"/>
    <w:rsid w:val="00302819"/>
    <w:rsid w:val="0031385A"/>
    <w:rsid w:val="00385629"/>
    <w:rsid w:val="003B2F08"/>
    <w:rsid w:val="003B45CA"/>
    <w:rsid w:val="003B70DC"/>
    <w:rsid w:val="00427043"/>
    <w:rsid w:val="00440692"/>
    <w:rsid w:val="00467A0B"/>
    <w:rsid w:val="004C1FC8"/>
    <w:rsid w:val="004C5C83"/>
    <w:rsid w:val="004F5E7B"/>
    <w:rsid w:val="005D1DF2"/>
    <w:rsid w:val="005E426A"/>
    <w:rsid w:val="006411B6"/>
    <w:rsid w:val="006E2122"/>
    <w:rsid w:val="006E3CF8"/>
    <w:rsid w:val="00711E84"/>
    <w:rsid w:val="007334D3"/>
    <w:rsid w:val="007D32B6"/>
    <w:rsid w:val="007E5073"/>
    <w:rsid w:val="007F46EF"/>
    <w:rsid w:val="00822CC7"/>
    <w:rsid w:val="008434F2"/>
    <w:rsid w:val="008711DF"/>
    <w:rsid w:val="008814BC"/>
    <w:rsid w:val="008D5F58"/>
    <w:rsid w:val="008D738F"/>
    <w:rsid w:val="009065B3"/>
    <w:rsid w:val="00915A6C"/>
    <w:rsid w:val="009179DA"/>
    <w:rsid w:val="009671C6"/>
    <w:rsid w:val="00996A52"/>
    <w:rsid w:val="00A31BD7"/>
    <w:rsid w:val="00AB1E3D"/>
    <w:rsid w:val="00B207DD"/>
    <w:rsid w:val="00B213F6"/>
    <w:rsid w:val="00B253EF"/>
    <w:rsid w:val="00B66188"/>
    <w:rsid w:val="00B70F11"/>
    <w:rsid w:val="00BA580F"/>
    <w:rsid w:val="00C31C6F"/>
    <w:rsid w:val="00C55508"/>
    <w:rsid w:val="00C75D4F"/>
    <w:rsid w:val="00C7620A"/>
    <w:rsid w:val="00C93E31"/>
    <w:rsid w:val="00CA6772"/>
    <w:rsid w:val="00CB3F25"/>
    <w:rsid w:val="00CE77BF"/>
    <w:rsid w:val="00D13E25"/>
    <w:rsid w:val="00D319F2"/>
    <w:rsid w:val="00D91329"/>
    <w:rsid w:val="00DA3135"/>
    <w:rsid w:val="00DB6313"/>
    <w:rsid w:val="00DC4630"/>
    <w:rsid w:val="00E111AD"/>
    <w:rsid w:val="00E142A6"/>
    <w:rsid w:val="00E264FD"/>
    <w:rsid w:val="00E430B9"/>
    <w:rsid w:val="00ED177C"/>
    <w:rsid w:val="00FB35A8"/>
    <w:rsid w:val="00FD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7BEF1"/>
  <w15:chartTrackingRefBased/>
  <w15:docId w15:val="{049442A4-7E60-47C7-8EA3-46CDD767E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31C6F"/>
    <w:pPr>
      <w:keepNext/>
      <w:ind w:left="180"/>
      <w:outlineLvl w:val="0"/>
    </w:pPr>
    <w:rPr>
      <w:b/>
      <w:bCs/>
      <w:u w:val="single"/>
      <w:lang w:val="x-none" w:eastAsia="x-none"/>
    </w:rPr>
  </w:style>
  <w:style w:type="paragraph" w:styleId="Titolo2">
    <w:name w:val="heading 2"/>
    <w:basedOn w:val="Normale"/>
    <w:next w:val="Normale"/>
    <w:link w:val="Titolo2Carattere"/>
    <w:qFormat/>
    <w:rsid w:val="00C31C6F"/>
    <w:pPr>
      <w:keepNext/>
      <w:ind w:left="180"/>
      <w:jc w:val="center"/>
      <w:outlineLvl w:val="1"/>
    </w:pPr>
    <w:rPr>
      <w:b/>
      <w:bCs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31C6F"/>
    <w:rPr>
      <w:b/>
      <w:bCs/>
      <w:sz w:val="24"/>
      <w:szCs w:val="24"/>
      <w:u w:val="single"/>
    </w:rPr>
  </w:style>
  <w:style w:type="character" w:customStyle="1" w:styleId="Titolo2Carattere">
    <w:name w:val="Titolo 2 Carattere"/>
    <w:link w:val="Titolo2"/>
    <w:rsid w:val="00C31C6F"/>
    <w:rPr>
      <w:b/>
      <w:bCs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C31C6F"/>
    <w:pPr>
      <w:ind w:left="180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rsid w:val="00C31C6F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C31C6F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C31C6F"/>
    <w:rPr>
      <w:b/>
      <w:bCs/>
    </w:rPr>
  </w:style>
  <w:style w:type="paragraph" w:styleId="Testofumetto">
    <w:name w:val="Balloon Text"/>
    <w:basedOn w:val="Normale"/>
    <w:link w:val="TestofumettoCarattere"/>
    <w:rsid w:val="008814B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8814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us\Desktop\modulistica%20docenti\04-Partecipazione-a-iniziative-di-formazione-mod.-docent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04-Partecipazione-a-iniziative-di-formazione-mod.-docenti</Template>
  <TotalTime>1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Tony Lo Russo</dc:creator>
  <cp:keywords/>
  <cp:lastModifiedBy>Tony Lo Russo</cp:lastModifiedBy>
  <cp:revision>3</cp:revision>
  <cp:lastPrinted>2016-08-25T19:37:00Z</cp:lastPrinted>
  <dcterms:created xsi:type="dcterms:W3CDTF">2024-01-25T17:36:00Z</dcterms:created>
  <dcterms:modified xsi:type="dcterms:W3CDTF">2024-09-04T13:39:00Z</dcterms:modified>
</cp:coreProperties>
</file>